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1A8E2">
      <w:pPr>
        <w:pStyle w:val="2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025372A6">
      <w:pPr>
        <w:pStyle w:val="2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/>
        </w:rPr>
        <w:t>年四川省体育助学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金攀枝花市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color w:val="000000"/>
          <w:sz w:val="44"/>
          <w:szCs w:val="44"/>
          <w:lang w:val="en-US"/>
        </w:rPr>
        <w:t>受助运动员名单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004"/>
        <w:gridCol w:w="1230"/>
        <w:gridCol w:w="3510"/>
        <w:gridCol w:w="2730"/>
      </w:tblGrid>
      <w:tr w14:paraId="275B9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41" w:type="dxa"/>
            <w:vAlign w:val="center"/>
          </w:tcPr>
          <w:p w14:paraId="4EB7CC5D">
            <w:pPr>
              <w:pStyle w:val="2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004" w:type="dxa"/>
            <w:vAlign w:val="center"/>
          </w:tcPr>
          <w:p w14:paraId="24398EA2">
            <w:pPr>
              <w:pStyle w:val="2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230" w:type="dxa"/>
            <w:vAlign w:val="center"/>
          </w:tcPr>
          <w:p w14:paraId="29AC88B0">
            <w:pPr>
              <w:pStyle w:val="2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项目</w:t>
            </w:r>
          </w:p>
        </w:tc>
        <w:tc>
          <w:tcPr>
            <w:tcW w:w="3510" w:type="dxa"/>
            <w:vAlign w:val="center"/>
          </w:tcPr>
          <w:p w14:paraId="41BCDF65">
            <w:pPr>
              <w:pStyle w:val="2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获得成绩</w:t>
            </w:r>
          </w:p>
        </w:tc>
        <w:tc>
          <w:tcPr>
            <w:tcW w:w="2730" w:type="dxa"/>
            <w:vAlign w:val="center"/>
          </w:tcPr>
          <w:p w14:paraId="4E951315">
            <w:pPr>
              <w:pStyle w:val="2"/>
              <w:jc w:val="center"/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vertAlign w:val="baseline"/>
                <w:lang w:eastAsia="zh-CN"/>
              </w:rPr>
              <w:t>项目所在（牵头）单位</w:t>
            </w:r>
          </w:p>
        </w:tc>
      </w:tr>
      <w:tr w14:paraId="52435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shd w:val="clear" w:color="auto" w:fill="auto"/>
            <w:vAlign w:val="center"/>
          </w:tcPr>
          <w:p w14:paraId="5264375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6BB2EB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胡成勇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655906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跳水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895092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9F7061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攀枝花市十九中小密地外国语学校</w:t>
            </w:r>
          </w:p>
        </w:tc>
      </w:tr>
      <w:tr w14:paraId="77F1A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shd w:val="clear" w:color="auto" w:fill="auto"/>
            <w:vAlign w:val="center"/>
          </w:tcPr>
          <w:p w14:paraId="3A29564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38BD708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陈孝鋆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93BAB1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跳水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2E5D3E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ED55ED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攀枝花市十九中小密地外国语学校</w:t>
            </w:r>
          </w:p>
        </w:tc>
      </w:tr>
      <w:tr w14:paraId="513FB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shd w:val="clear" w:color="auto" w:fill="auto"/>
            <w:vAlign w:val="center"/>
          </w:tcPr>
          <w:p w14:paraId="5DCDF73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DE8CBC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孔垂柳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CD523F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跳水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76BD09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2024年青少年锦标赛第六名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1680A4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攀枝花市十九中小密地外国语学校</w:t>
            </w:r>
          </w:p>
        </w:tc>
      </w:tr>
      <w:tr w14:paraId="6FBEF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shd w:val="clear" w:color="auto" w:fill="auto"/>
            <w:vAlign w:val="center"/>
          </w:tcPr>
          <w:p w14:paraId="1E76F9A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36C0BE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龙星嘉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813D55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跳水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3DD45E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省游泳学校集训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E1A505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攀枝花市十九中小密地外国语学校</w:t>
            </w:r>
          </w:p>
        </w:tc>
      </w:tr>
      <w:tr w14:paraId="542A8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1" w:type="dxa"/>
            <w:shd w:val="clear" w:color="auto" w:fill="auto"/>
            <w:vAlign w:val="center"/>
          </w:tcPr>
          <w:p w14:paraId="61B4547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C47B6D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王梓涵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7AE1B2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跳水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F75444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2024年青少年锦标赛第四名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1E2FB7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攀枝花市十九中小密地外国语学校</w:t>
            </w:r>
          </w:p>
        </w:tc>
      </w:tr>
      <w:tr w14:paraId="53788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shd w:val="clear" w:color="auto" w:fill="auto"/>
            <w:vAlign w:val="center"/>
          </w:tcPr>
          <w:p w14:paraId="58EA736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BECD36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胡煜城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7B6E63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跳水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50B07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省游泳学校集训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3EB30A6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攀枝花市十九中小密地外国语学校</w:t>
            </w:r>
          </w:p>
        </w:tc>
      </w:tr>
      <w:tr w14:paraId="6BF77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shd w:val="clear" w:color="auto" w:fill="auto"/>
            <w:vAlign w:val="center"/>
          </w:tcPr>
          <w:p w14:paraId="3BBBEAC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233278C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玥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9B3B76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曲棍球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4ED497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C846BE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四川省米易中学校</w:t>
            </w:r>
          </w:p>
        </w:tc>
      </w:tr>
      <w:tr w14:paraId="12ECD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shd w:val="clear" w:color="auto" w:fill="auto"/>
            <w:vAlign w:val="center"/>
          </w:tcPr>
          <w:p w14:paraId="4A3E944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E89C8F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王景玉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6B9139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曲棍球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C0D246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F42FE5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四川省米易中学校</w:t>
            </w:r>
          </w:p>
        </w:tc>
      </w:tr>
      <w:tr w14:paraId="2D9E6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shd w:val="clear" w:color="auto" w:fill="auto"/>
            <w:vAlign w:val="center"/>
          </w:tcPr>
          <w:p w14:paraId="5D93F61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EC319E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王奕鳗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931422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曲棍球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0D540A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977453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四川省米易中学校</w:t>
            </w:r>
          </w:p>
        </w:tc>
      </w:tr>
      <w:tr w14:paraId="7B924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741" w:type="dxa"/>
            <w:vAlign w:val="center"/>
          </w:tcPr>
          <w:p w14:paraId="67A3E8E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83632F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吴天玉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B11A62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曲棍球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22E824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5473D2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四川省米易中学校</w:t>
            </w:r>
          </w:p>
        </w:tc>
      </w:tr>
      <w:tr w14:paraId="07B69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48D5922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D919BF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陈兴俊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CDEA82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激流回旋</w:t>
            </w:r>
          </w:p>
        </w:tc>
        <w:tc>
          <w:tcPr>
            <w:tcW w:w="3510" w:type="dxa"/>
            <w:shd w:val="clear" w:color="auto" w:fill="auto"/>
            <w:vAlign w:val="top"/>
          </w:tcPr>
          <w:p w14:paraId="1B618E7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2694E5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米易县民族中学校</w:t>
            </w:r>
          </w:p>
        </w:tc>
      </w:tr>
      <w:tr w14:paraId="17B87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264C591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E90C72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周云华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C80CA2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摔跤</w:t>
            </w:r>
          </w:p>
        </w:tc>
        <w:tc>
          <w:tcPr>
            <w:tcW w:w="3510" w:type="dxa"/>
            <w:shd w:val="clear" w:color="auto" w:fill="auto"/>
            <w:vAlign w:val="top"/>
          </w:tcPr>
          <w:p w14:paraId="6C815AF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17C6D0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米易县民族中学校</w:t>
            </w:r>
          </w:p>
        </w:tc>
      </w:tr>
      <w:tr w14:paraId="4474D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7F355B2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D665F9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  军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C7BA87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摔跤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503F73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40CE4DB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02D24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143B10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DC0F82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马建平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74973B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摔跤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7B6157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6172E4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1E9EC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D47D16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6ABBEA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李家富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7C78FF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摔跤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A193F0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2024年青少年锦标赛第五名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4E78076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743C8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27A2DF4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702990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李运雄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618F1D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摔跤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A1A08F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3B91D1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6D99B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3B912D4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EB3EEE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邓梁虹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ECB124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摔跤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206EF3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E0A439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5BDE1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2EE315C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3309D6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李永吉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C10C05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C99732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705CD6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4567A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1EE53FC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54ADDB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俊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4702C9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0B01D4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0D92B7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16386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685A99A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950DE0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赵梓淇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F51245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D6C934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C97088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60F09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7B2BBB4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35567C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海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687483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FBB025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45E7CD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147FB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7B36BDF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E6A455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张文杰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2CFAC1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C1D522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3E2E91A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3ADB4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7D38F2F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BC787E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牟远相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9A7B5F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570C2C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9FB3DE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0C905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777D8DF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EFB2A4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郑安榕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988FBB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CCF617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3E03267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611C66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5D66D84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6D079A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朱容蓉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9C81DE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82CC55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3F36ECB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3F6BB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B08135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9ECAB2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王富亮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0EE949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361946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4E8F965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104F3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05983C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CD8061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瑞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1A001B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86DA4B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FD7C99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5544E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2EB9266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077FE0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朱开发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391CBC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BBD264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6E63FA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1B641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107E222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33342D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张翔杰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386B05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8E2CFC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1E8155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74703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5BCFC26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36C9AC2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安飞洪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4AC008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CEAE4E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43974D2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2D792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7E6559E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CF0327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芸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045A80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田径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54366C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D1D97C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4A583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3FD1A74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FBABB8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钟继梁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E3257F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举重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0455A5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2024年青少年锦标赛第五名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FBEE07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41661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661CB46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FCD20C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璇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F00039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举重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37DCD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3790DFF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0B057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5B6BE1E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F659A5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余沙蔓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26493C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举重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4EA831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2024年青少年锦标赛第四名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EAA782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5C278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2F863C1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23362D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李君洋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E3BC8E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举重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3D68CB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87B1EC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06160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ACC8BA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7623E0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杨轶涵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39A819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21AF8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67DD25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0F8EC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4B428F2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AEFF4B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林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8DC0E5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DA529E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720CE3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35762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4F5B37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9435B9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董奕辰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1D81AE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E0C6AD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43D35B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7F6CA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3D043AA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9A6333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赖庆语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5C4C1E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DDC04E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0763C4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7C6D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C128CC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744AFF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郭欣怡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AD3310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EB4DE3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13E624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4FF1F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31BF31E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3684A03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锐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8F49E8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9E9806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330C18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23891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35CE66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49C601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伍亚月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F07B46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垒球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EDB6D2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73308E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0EFA7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A82F8C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A68773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奥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F8BEC1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拳击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14016F0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69BE5E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72DBF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2CE3E89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8E4163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郑仕强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661826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射击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EC47EF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FC670F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3B676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3590F48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6A00CAB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袁浚豪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661512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射击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269D241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2024年青少年锦标赛第四名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199EC0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攀枝花市体育中学</w:t>
            </w:r>
          </w:p>
        </w:tc>
      </w:tr>
      <w:tr w14:paraId="51A8C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5AD7E26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33C247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廖秦琴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69C8B7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3468D3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1F5AC0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63643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FB8CC5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351A464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程雨萱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7608C9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23A951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62A7654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7F590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41" w:type="dxa"/>
            <w:vAlign w:val="center"/>
          </w:tcPr>
          <w:p w14:paraId="0FF269D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1A29F0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石娅楠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5F6635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3DF586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489A444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5E9A2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1CF4446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250330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李旻伦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94A0C5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065C303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EB98A6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0BBA6A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1C848953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1A747A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攀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33C7C8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6EF458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4DA928B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24B74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5B1478D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320F256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朱德阳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A5E631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4D57CF2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8A1725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27B70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128E28A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9B65DB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邵思雨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3107E2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8126F2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80150E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0310F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2DFF39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2803B15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燚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397D45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EFE03C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2024年青少年锦标赛第二名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3C0BFC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76223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591837A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2D77231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田涵文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7540754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跆拳道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5DDE84C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2024年青少年锦标赛第五名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351F29B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5C276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319B225C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CA4ABA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何家米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AE6969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游泳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B5E04F0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2024年青少年锦标赛第六名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052E9F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26914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7366510F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320ECBB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唐子茜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9D3BED7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游泳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60AF8AE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2024年青少年锦标赛第五名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1C442275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64BF6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0E410AC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A82AA0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郑明月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9664AB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皮划艇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E844FB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2024年青少年锦标赛第七名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50D4EC0A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0C064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48C2D4F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728779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鑫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05E480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皮划艇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71FB4B39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2024年青少年锦标赛第七名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34E10B3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攀枝花市体育场馆中心</w:t>
            </w:r>
          </w:p>
        </w:tc>
      </w:tr>
      <w:tr w14:paraId="5730A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12EB70E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0047D012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姚凯戈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67EE50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武术套路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596CBC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2024年青少年锦标赛第一名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5A2FAFB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攀枝花市外国语学校</w:t>
            </w:r>
          </w:p>
        </w:tc>
      </w:tr>
      <w:tr w14:paraId="10046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1" w:type="dxa"/>
            <w:vAlign w:val="center"/>
          </w:tcPr>
          <w:p w14:paraId="4CD0982D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1017912E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何抒芮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28DCB46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武术套路</w:t>
            </w:r>
          </w:p>
        </w:tc>
        <w:tc>
          <w:tcPr>
            <w:tcW w:w="3510" w:type="dxa"/>
            <w:shd w:val="clear" w:color="auto" w:fill="auto"/>
            <w:vAlign w:val="center"/>
          </w:tcPr>
          <w:p w14:paraId="3E7F04E1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2024年青少年锦标赛第三名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04AA6688">
            <w:pPr>
              <w:pStyle w:val="2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攀枝花市实验学校</w:t>
            </w:r>
          </w:p>
        </w:tc>
      </w:tr>
    </w:tbl>
    <w:p w14:paraId="44776688">
      <w:pPr>
        <w:ind w:left="0" w:firstLine="0" w:firstLineChars="0"/>
        <w:rPr>
          <w:rFonts w:hint="eastAsia" w:ascii="方正小标宋简体" w:eastAsia="方正小标宋简体"/>
        </w:rPr>
      </w:pPr>
    </w:p>
    <w:sectPr>
      <w:footerReference r:id="rId5" w:type="default"/>
      <w:pgSz w:w="11907" w:h="16840"/>
      <w:pgMar w:top="1928" w:right="1418" w:bottom="1871" w:left="147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00"/>
      </w:pPr>
      <w:r>
        <w:separator/>
      </w:r>
    </w:p>
  </w:endnote>
  <w:endnote w:type="continuationSeparator" w:id="1">
    <w:p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SimSun-ExtB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CA0309">
    <w:pPr>
      <w:pStyle w:val="2"/>
      <w:framePr w:wrap="around" w:vAnchor="text" w:hAnchor="margin" w:xAlign="center" w:y="1"/>
      <w:rPr>
        <w:rStyle w:val="12"/>
        <w:rFonts w:cs="Times New Roman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2</w:t>
    </w:r>
    <w:r>
      <w:rPr>
        <w:rStyle w:val="12"/>
      </w:rPr>
      <w:fldChar w:fldCharType="end"/>
    </w:r>
  </w:p>
  <w:p w14:paraId="308A0D7C">
    <w:pPr>
      <w:pStyle w:val="2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00"/>
      </w:pPr>
      <w:r>
        <w:separator/>
      </w:r>
    </w:p>
  </w:footnote>
  <w:footnote w:type="continuationSeparator" w:id="1">
    <w:p>
      <w:pPr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0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MGVlYTU4NDRmMDNlMmE2NjJjMGRkMTIyZTEwZTJlZTMifQ=="/>
  </w:docVars>
  <w:rsids>
    <w:rsidRoot w:val="00000000"/>
    <w:rsid w:val="2CF2C790"/>
    <w:rsid w:val="331E98C7"/>
    <w:rsid w:val="3531155E"/>
    <w:rsid w:val="37BEEFA2"/>
    <w:rsid w:val="3DFE250C"/>
    <w:rsid w:val="4DF39910"/>
    <w:rsid w:val="4FB158CE"/>
    <w:rsid w:val="57FFAA2E"/>
    <w:rsid w:val="5FAFFCBB"/>
    <w:rsid w:val="63778220"/>
    <w:rsid w:val="63EEEBFC"/>
    <w:rsid w:val="67FBF490"/>
    <w:rsid w:val="6B7B3258"/>
    <w:rsid w:val="6CFB5EF3"/>
    <w:rsid w:val="6FD962B3"/>
    <w:rsid w:val="74AD0212"/>
    <w:rsid w:val="7A68B2A8"/>
    <w:rsid w:val="7C8BF017"/>
    <w:rsid w:val="7CFED270"/>
    <w:rsid w:val="7DFF99E1"/>
    <w:rsid w:val="93D9439A"/>
    <w:rsid w:val="9EFF6CB1"/>
    <w:rsid w:val="A7BF692C"/>
    <w:rsid w:val="C87541C3"/>
    <w:rsid w:val="DE3BCBA5"/>
    <w:rsid w:val="DE5FF640"/>
    <w:rsid w:val="EE2B5674"/>
    <w:rsid w:val="F4C7EF21"/>
    <w:rsid w:val="FBB65C76"/>
    <w:rsid w:val="FBCB6D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0" w:firstLineChars="0"/>
    </w:pPr>
    <w:rPr>
      <w:rFonts w:ascii="Calibri" w:hAnsi="Calibri" w:cs="Calibri"/>
      <w:kern w:val="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 w:firstLineChars="0"/>
      <w:jc w:val="center"/>
    </w:pPr>
    <w:rPr>
      <w:rFonts w:ascii="Calibri" w:hAnsi="Calibri" w:cs="Calibri"/>
      <w:kern w:val="2"/>
      <w:sz w:val="18"/>
      <w:szCs w:val="18"/>
    </w:rPr>
  </w:style>
  <w:style w:type="paragraph" w:styleId="7">
    <w:name w:val="HTML Preformatted"/>
    <w:basedOn w:val="1"/>
    <w:qFormat/>
    <w:uiPriority w:val="0"/>
    <w:pPr>
      <w:widowControl w:val="0"/>
      <w:spacing w:before="100" w:beforeAutospacing="1" w:after="100" w:afterAutospacing="1" w:line="240" w:lineRule="auto"/>
      <w:jc w:val="left"/>
    </w:pPr>
    <w:rPr>
      <w:rFonts w:ascii="Courier New" w:hAnsi="Courier New" w:eastAsia="宋体"/>
      <w:kern w:val="2"/>
      <w:sz w:val="20"/>
      <w:szCs w:val="20"/>
      <w:lang w:val="en-US" w:eastAsia="zh-CN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</w:style>
  <w:style w:type="paragraph" w:styleId="13">
    <w:name w:val="List Paragraph"/>
    <w:basedOn w:val="1"/>
    <w:qFormat/>
    <w:uiPriority w:val="0"/>
    <w:pPr>
      <w:jc w:val="both"/>
    </w:pPr>
    <w:rPr>
      <w:rFonts w:ascii="Calibri" w:hAnsi="Calibri" w:cs="Calibri"/>
      <w:kern w:val="2"/>
      <w:sz w:val="21"/>
      <w:szCs w:val="21"/>
    </w:rPr>
  </w:style>
  <w:style w:type="character" w:customStyle="1" w:styleId="14">
    <w:name w:val="font11"/>
    <w:qFormat/>
    <w:uiPriority w:val="0"/>
    <w:rPr>
      <w:rFonts w:ascii="华文仿宋" w:eastAsia="华文仿宋" w:cs="华文仿宋"/>
      <w:color w:val="000000"/>
      <w:sz w:val="32"/>
      <w:szCs w:val="32"/>
      <w:u w:val="none"/>
    </w:rPr>
  </w:style>
  <w:style w:type="character" w:customStyle="1" w:styleId="15">
    <w:name w:val="font61"/>
    <w:qFormat/>
    <w:uiPriority w:val="0"/>
    <w:rPr>
      <w:rFonts w:ascii="华文仿宋" w:eastAsia="华文仿宋" w:cs="华文仿宋"/>
      <w:color w:val="000000"/>
      <w:sz w:val="32"/>
      <w:szCs w:val="32"/>
      <w:u w:val="single"/>
    </w:rPr>
  </w:style>
  <w:style w:type="character" w:customStyle="1" w:styleId="16">
    <w:name w:val="font21"/>
    <w:qFormat/>
    <w:uiPriority w:val="0"/>
    <w:rPr>
      <w:rFonts w:ascii="方正小标宋_GBK" w:eastAsia="方正小标宋_GBK" w:cs="方正小标宋_GBK"/>
      <w:color w:val="000000"/>
      <w:sz w:val="44"/>
      <w:szCs w:val="44"/>
      <w:u w:val="none"/>
    </w:rPr>
  </w:style>
  <w:style w:type="character" w:customStyle="1" w:styleId="17">
    <w:name w:val="font41"/>
    <w:qFormat/>
    <w:uiPriority w:val="0"/>
    <w:rPr>
      <w:rFonts w:ascii="方正小标宋_GBK" w:eastAsia="方正小标宋_GBK" w:cs="方正小标宋_GBK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2</Pages>
  <Words>1610</Words>
  <Characters>1838</Characters>
  <Lines>1326</Lines>
  <Paragraphs>1298</Paragraphs>
  <TotalTime>6</TotalTime>
  <ScaleCrop>false</ScaleCrop>
  <LinksUpToDate>false</LinksUpToDate>
  <CharactersWithSpaces>1864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2021-06-24T17:37:00Z</dcterms:created>
  <dc:creator>肖超</dc:creator>
  <cp:lastModifiedBy>刘清瑞</cp:lastModifiedBy>
  <cp:lastPrinted>2024-11-28T23:29:00Z</cp:lastPrinted>
  <dcterms:modified xsi:type="dcterms:W3CDTF">2024-12-02T08:54:54Z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655823226_btnclosed</vt:lpwstr>
  </property>
  <property fmtid="{D5CDD505-2E9C-101B-9397-08002B2CF9AE}" pid="3" name="KSOProductBuildVer">
    <vt:lpwstr>2052-12.1.0.17857</vt:lpwstr>
  </property>
  <property fmtid="{D5CDD505-2E9C-101B-9397-08002B2CF9AE}" pid="4" name="ICV">
    <vt:lpwstr>53EAAC9EE6BD4AB39B83598DDF46AEED_13</vt:lpwstr>
  </property>
</Properties>
</file>